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FBBFC" w14:textId="77777777" w:rsidR="00437C3D" w:rsidRDefault="00437C3D" w:rsidP="00904064">
      <w:pPr>
        <w:rPr>
          <w:rFonts w:ascii="Arial" w:hAnsi="Arial" w:cs="Arial"/>
        </w:rPr>
      </w:pPr>
    </w:p>
    <w:p w14:paraId="239B88F1" w14:textId="77777777" w:rsidR="00370783" w:rsidRDefault="00370783" w:rsidP="00904064">
      <w:pPr>
        <w:rPr>
          <w:rFonts w:ascii="Arial" w:hAnsi="Arial" w:cs="Arial"/>
        </w:rPr>
      </w:pPr>
    </w:p>
    <w:p w14:paraId="20E14997" w14:textId="77777777" w:rsidR="000B5A4E" w:rsidRDefault="000B5A4E" w:rsidP="000B5A4E">
      <w:pPr>
        <w:jc w:val="center"/>
        <w:rPr>
          <w:rFonts w:ascii="Arial" w:hAnsi="Arial"/>
          <w:b/>
          <w:szCs w:val="20"/>
        </w:rPr>
      </w:pPr>
      <w:r>
        <w:rPr>
          <w:rFonts w:ascii="Arial" w:hAnsi="Arial"/>
          <w:b/>
        </w:rPr>
        <w:t>DECRETO SINDACALE N.</w:t>
      </w:r>
      <w:r w:rsidR="00C36691">
        <w:rPr>
          <w:rFonts w:ascii="Arial" w:hAnsi="Arial"/>
          <w:b/>
        </w:rPr>
        <w:t xml:space="preserve"> </w:t>
      </w:r>
      <w:r w:rsidR="0029042D">
        <w:rPr>
          <w:rFonts w:ascii="Arial" w:hAnsi="Arial"/>
          <w:b/>
        </w:rPr>
        <w:t>9</w:t>
      </w:r>
      <w:r>
        <w:rPr>
          <w:rFonts w:ascii="Arial" w:hAnsi="Arial"/>
          <w:b/>
        </w:rPr>
        <w:t xml:space="preserve"> DEL </w:t>
      </w:r>
      <w:r w:rsidR="00D71841">
        <w:rPr>
          <w:rFonts w:ascii="Arial" w:hAnsi="Arial"/>
          <w:b/>
        </w:rPr>
        <w:t>26</w:t>
      </w:r>
      <w:r w:rsidR="00B13B58">
        <w:rPr>
          <w:rFonts w:ascii="Arial" w:hAnsi="Arial"/>
          <w:b/>
        </w:rPr>
        <w:t>/1</w:t>
      </w:r>
      <w:r w:rsidR="000C39F5">
        <w:rPr>
          <w:rFonts w:ascii="Arial" w:hAnsi="Arial"/>
          <w:b/>
        </w:rPr>
        <w:t>1</w:t>
      </w:r>
      <w:r w:rsidR="00B13B58">
        <w:rPr>
          <w:rFonts w:ascii="Arial" w:hAnsi="Arial"/>
          <w:b/>
        </w:rPr>
        <w:t>/202</w:t>
      </w:r>
      <w:r w:rsidR="009563F5">
        <w:rPr>
          <w:rFonts w:ascii="Arial" w:hAnsi="Arial"/>
          <w:b/>
        </w:rPr>
        <w:t>5</w:t>
      </w:r>
    </w:p>
    <w:p w14:paraId="7DD0D6A1" w14:textId="77777777" w:rsidR="000B5A4E" w:rsidRDefault="000B5A4E" w:rsidP="000B5A4E">
      <w:pPr>
        <w:jc w:val="center"/>
        <w:rPr>
          <w:rFonts w:ascii="Arial" w:hAnsi="Arial"/>
          <w:b/>
          <w:szCs w:val="20"/>
        </w:rPr>
      </w:pPr>
    </w:p>
    <w:p w14:paraId="4FC6E835" w14:textId="77777777" w:rsidR="00370783" w:rsidRDefault="00370783" w:rsidP="000B5A4E">
      <w:pPr>
        <w:jc w:val="center"/>
        <w:rPr>
          <w:rFonts w:ascii="Arial" w:hAnsi="Arial"/>
          <w:b/>
          <w:szCs w:val="20"/>
        </w:rPr>
      </w:pPr>
    </w:p>
    <w:p w14:paraId="1CC70DB3" w14:textId="77777777" w:rsidR="000B5A4E" w:rsidRDefault="000B5A4E" w:rsidP="000B5A4E">
      <w:pPr>
        <w:jc w:val="both"/>
        <w:rPr>
          <w:rFonts w:ascii="Arial" w:hAnsi="Arial"/>
          <w:bCs/>
          <w:szCs w:val="20"/>
        </w:rPr>
      </w:pPr>
      <w:r>
        <w:rPr>
          <w:rFonts w:ascii="Arial" w:hAnsi="Arial"/>
          <w:b/>
        </w:rPr>
        <w:t xml:space="preserve">Oggetto: </w:t>
      </w:r>
      <w:r w:rsidRPr="000B5A4E">
        <w:rPr>
          <w:rFonts w:ascii="Arial" w:hAnsi="Arial"/>
        </w:rPr>
        <w:t>n</w:t>
      </w:r>
      <w:r>
        <w:rPr>
          <w:rFonts w:ascii="Arial" w:hAnsi="Arial"/>
          <w:bCs/>
        </w:rPr>
        <w:t xml:space="preserve">omina </w:t>
      </w:r>
      <w:r w:rsidR="00DE5F53">
        <w:rPr>
          <w:rFonts w:ascii="Arial" w:hAnsi="Arial"/>
          <w:bCs/>
        </w:rPr>
        <w:t>di Segretario Comunale quale titolare di Segreteria Comunale convenzionata.</w:t>
      </w:r>
    </w:p>
    <w:p w14:paraId="1B655AB4" w14:textId="77777777" w:rsidR="00EE54D0" w:rsidRDefault="00EE54D0" w:rsidP="000B5A4E">
      <w:pPr>
        <w:pStyle w:val="Titolo1"/>
      </w:pPr>
    </w:p>
    <w:p w14:paraId="1A557A98" w14:textId="77777777" w:rsidR="000B5A4E" w:rsidRDefault="000B5A4E" w:rsidP="000B5A4E">
      <w:pPr>
        <w:pStyle w:val="Titolo1"/>
      </w:pPr>
      <w:r>
        <w:t>IL SINDACO</w:t>
      </w:r>
    </w:p>
    <w:p w14:paraId="5C4CCC78" w14:textId="77777777" w:rsidR="000B5A4E" w:rsidRDefault="000B5A4E" w:rsidP="000B5A4E">
      <w:pPr>
        <w:jc w:val="center"/>
        <w:rPr>
          <w:rFonts w:ascii="Arial" w:hAnsi="Arial"/>
          <w:b/>
          <w:szCs w:val="20"/>
        </w:rPr>
      </w:pPr>
    </w:p>
    <w:p w14:paraId="094CFABA" w14:textId="77777777" w:rsidR="000B5A4E" w:rsidRDefault="00D0203D" w:rsidP="000B5A4E">
      <w:pPr>
        <w:pStyle w:val="Corpotesto"/>
      </w:pPr>
      <w:r>
        <w:t>V</w:t>
      </w:r>
      <w:r w:rsidR="000D070A">
        <w:t>isto</w:t>
      </w:r>
      <w:r>
        <w:t xml:space="preserve"> il proprio precedente decreto n. </w:t>
      </w:r>
      <w:r w:rsidR="0029042D">
        <w:t>8</w:t>
      </w:r>
      <w:r>
        <w:t xml:space="preserve"> del </w:t>
      </w:r>
      <w:r w:rsidR="006B261F">
        <w:t>21</w:t>
      </w:r>
      <w:r w:rsidR="00B13B58">
        <w:t>/1</w:t>
      </w:r>
      <w:r w:rsidR="000C39F5">
        <w:t>1</w:t>
      </w:r>
      <w:r w:rsidR="00B13B58">
        <w:t>/202</w:t>
      </w:r>
      <w:r w:rsidR="009563F5">
        <w:t xml:space="preserve">5 </w:t>
      </w:r>
      <w:r>
        <w:t>con il quale è stata individuat</w:t>
      </w:r>
      <w:r w:rsidR="000C39F5">
        <w:t xml:space="preserve">o il </w:t>
      </w:r>
      <w:r w:rsidR="000C39F5" w:rsidRPr="000C39F5">
        <w:rPr>
          <w:rStyle w:val="c5"/>
          <w:rFonts w:cs="Arial"/>
        </w:rPr>
        <w:t>Dott. Domenico Massacane</w:t>
      </w:r>
      <w:r w:rsidRPr="000C39F5">
        <w:t xml:space="preserve"> quale Segretario idoneo ad assumere la titolarità della sede</w:t>
      </w:r>
      <w:r>
        <w:t xml:space="preserve"> di Segreteria convenzionata fra i Comuni Castellazzo Bormida, </w:t>
      </w:r>
      <w:r w:rsidR="000C39F5" w:rsidRPr="00FC789C">
        <w:rPr>
          <w:rFonts w:cs="Arial"/>
          <w:bCs w:val="0"/>
          <w:szCs w:val="24"/>
        </w:rPr>
        <w:t>Albera Ligure</w:t>
      </w:r>
      <w:r w:rsidR="000C39F5">
        <w:rPr>
          <w:rFonts w:cs="Arial"/>
          <w:bCs w:val="0"/>
          <w:szCs w:val="24"/>
        </w:rPr>
        <w:t>,</w:t>
      </w:r>
      <w:r w:rsidR="000C39F5" w:rsidRPr="00FC789C">
        <w:rPr>
          <w:rFonts w:cs="Arial"/>
          <w:bCs w:val="0"/>
          <w:szCs w:val="24"/>
        </w:rPr>
        <w:t xml:space="preserve"> Alice Bel Colle</w:t>
      </w:r>
      <w:r w:rsidR="000C39F5">
        <w:rPr>
          <w:rFonts w:cs="Arial"/>
          <w:bCs w:val="0"/>
          <w:szCs w:val="24"/>
        </w:rPr>
        <w:t>,</w:t>
      </w:r>
      <w:r w:rsidR="000C39F5" w:rsidRPr="0033305A">
        <w:rPr>
          <w:rFonts w:cs="Arial"/>
          <w:bCs w:val="0"/>
          <w:szCs w:val="24"/>
        </w:rPr>
        <w:t xml:space="preserve"> </w:t>
      </w:r>
      <w:r w:rsidR="000C39F5" w:rsidRPr="00FC789C">
        <w:rPr>
          <w:rFonts w:cs="Arial"/>
          <w:bCs w:val="0"/>
          <w:szCs w:val="24"/>
        </w:rPr>
        <w:t>Carpeneto</w:t>
      </w:r>
      <w:r w:rsidR="000C39F5">
        <w:rPr>
          <w:rFonts w:cs="Arial"/>
          <w:bCs w:val="0"/>
          <w:szCs w:val="24"/>
        </w:rPr>
        <w:t xml:space="preserve"> e</w:t>
      </w:r>
      <w:r w:rsidR="000C39F5" w:rsidRPr="00FC789C">
        <w:rPr>
          <w:rFonts w:cs="Arial"/>
          <w:bCs w:val="0"/>
          <w:szCs w:val="24"/>
        </w:rPr>
        <w:t xml:space="preserve"> </w:t>
      </w:r>
      <w:r w:rsidR="009563F5">
        <w:rPr>
          <w:rFonts w:cs="Arial"/>
          <w:bCs w:val="0"/>
          <w:szCs w:val="24"/>
        </w:rPr>
        <w:t>Predosa</w:t>
      </w:r>
      <w:r w:rsidR="00B13B58">
        <w:t xml:space="preserve">, classe </w:t>
      </w:r>
      <w:r>
        <w:t>II</w:t>
      </w:r>
      <w:r w:rsidR="000C39F5">
        <w:t>I</w:t>
      </w:r>
      <w:r>
        <w:t>, della quale questo Comune è capo convenzione;</w:t>
      </w:r>
    </w:p>
    <w:p w14:paraId="693B70F5" w14:textId="77777777" w:rsidR="00D0203D" w:rsidRDefault="00D0203D" w:rsidP="000B5A4E">
      <w:pPr>
        <w:pStyle w:val="Corpotesto"/>
      </w:pPr>
    </w:p>
    <w:p w14:paraId="28695A78" w14:textId="77777777" w:rsidR="00D0203D" w:rsidRDefault="00D0203D" w:rsidP="000B5A4E">
      <w:pPr>
        <w:pStyle w:val="Corpotesto"/>
      </w:pPr>
      <w:r>
        <w:t>V</w:t>
      </w:r>
      <w:r w:rsidR="000D070A">
        <w:t>isto</w:t>
      </w:r>
      <w:r>
        <w:t xml:space="preserve"> il </w:t>
      </w:r>
      <w:r w:rsidR="005C7A7B">
        <w:t xml:space="preserve">Decreto n. </w:t>
      </w:r>
      <w:r w:rsidR="00D71841">
        <w:t>117</w:t>
      </w:r>
      <w:r w:rsidR="005C7A7B">
        <w:t xml:space="preserve"> del </w:t>
      </w:r>
      <w:r w:rsidR="00D71841">
        <w:t>24</w:t>
      </w:r>
      <w:r w:rsidR="005C7A7B">
        <w:t>/1</w:t>
      </w:r>
      <w:r w:rsidR="000C39F5">
        <w:t>1</w:t>
      </w:r>
      <w:r w:rsidR="005C7A7B">
        <w:t>/202</w:t>
      </w:r>
      <w:r w:rsidR="009563F5">
        <w:t>5</w:t>
      </w:r>
      <w:r w:rsidR="005C7A7B">
        <w:t xml:space="preserve"> </w:t>
      </w:r>
      <w:r>
        <w:t>del Prefetto di Torino – Albo S</w:t>
      </w:r>
      <w:r w:rsidR="005C7A7B">
        <w:t xml:space="preserve">egretari Comunali e Provinciali, trasmesso con nota prot. </w:t>
      </w:r>
      <w:r w:rsidR="000D070A">
        <w:t xml:space="preserve">n. </w:t>
      </w:r>
      <w:r w:rsidR="00D71841">
        <w:t>0259880</w:t>
      </w:r>
      <w:r w:rsidR="00F47819">
        <w:t xml:space="preserve"> del </w:t>
      </w:r>
      <w:r w:rsidR="00D71841">
        <w:t>25</w:t>
      </w:r>
      <w:r w:rsidR="00F47819">
        <w:t>/11/202</w:t>
      </w:r>
      <w:r w:rsidR="009563F5">
        <w:t>5</w:t>
      </w:r>
      <w:r w:rsidR="000D070A">
        <w:t>, con il quale è stato assegnato il suddetto Segretario Comunale a questa sede di Segreteria convenzionata;</w:t>
      </w:r>
    </w:p>
    <w:p w14:paraId="6CC083E9" w14:textId="77777777" w:rsidR="000D070A" w:rsidRDefault="000D070A" w:rsidP="000B5A4E">
      <w:pPr>
        <w:pStyle w:val="Corpotesto"/>
      </w:pPr>
    </w:p>
    <w:p w14:paraId="30916513" w14:textId="77777777" w:rsidR="000D070A" w:rsidRPr="000D070A" w:rsidRDefault="000D070A" w:rsidP="000D070A">
      <w:pPr>
        <w:pStyle w:val="Corpodeltesto2"/>
        <w:keepNext/>
        <w:suppressLineNumber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Visto</w:t>
      </w:r>
      <w:r w:rsidRPr="000D070A">
        <w:rPr>
          <w:rFonts w:ascii="Arial" w:hAnsi="Arial" w:cs="Arial"/>
        </w:rPr>
        <w:t xml:space="preserve"> il punto 1 - sedi convenzionate - lettera a, del dispositivo della deliberazione n. 150 del 1999, approvata dal Consiglio d’Amministrazione Nazionale dell’Agenzia Autonoma per la Gestione dell’Albo dei Segretari Comunali e Provinciali, ai sensi del quale, nelle sedi convenzionate, spettano al Sindaco del Comune capo convenzione tutte le fasi procedurali per la nomina del Segretario titolare, d’intesa con gli altri Sindaci;</w:t>
      </w:r>
    </w:p>
    <w:p w14:paraId="54DF653D" w14:textId="77777777" w:rsidR="000D070A" w:rsidRDefault="000D070A" w:rsidP="000B5A4E">
      <w:pPr>
        <w:pStyle w:val="Corpotesto"/>
      </w:pPr>
    </w:p>
    <w:p w14:paraId="193BBF1D" w14:textId="77777777" w:rsidR="000D070A" w:rsidRDefault="000D070A" w:rsidP="000B5A4E">
      <w:pPr>
        <w:pStyle w:val="Corpotesto"/>
      </w:pPr>
      <w:r>
        <w:t xml:space="preserve">Dato atto che </w:t>
      </w:r>
      <w:r w:rsidR="000C39F5">
        <w:t xml:space="preserve">il </w:t>
      </w:r>
      <w:r w:rsidR="000C39F5" w:rsidRPr="000C39F5">
        <w:rPr>
          <w:rStyle w:val="c5"/>
          <w:rFonts w:cs="Arial"/>
        </w:rPr>
        <w:t>Dott. Domenico Massacane</w:t>
      </w:r>
      <w:r>
        <w:t xml:space="preserve"> possiede i requisiti per essere nominat</w:t>
      </w:r>
      <w:r w:rsidR="0080703D">
        <w:t>o</w:t>
      </w:r>
      <w:r>
        <w:t xml:space="preserve"> titolare della convenzione di Segreteria fra i </w:t>
      </w:r>
      <w:r w:rsidR="005538E3">
        <w:t xml:space="preserve">Comuni di Castellazzo Bormida, </w:t>
      </w:r>
      <w:r w:rsidR="000C39F5" w:rsidRPr="00FC789C">
        <w:rPr>
          <w:rFonts w:cs="Arial"/>
          <w:bCs w:val="0"/>
          <w:szCs w:val="24"/>
        </w:rPr>
        <w:t>Albera Ligure</w:t>
      </w:r>
      <w:r w:rsidR="000C39F5">
        <w:rPr>
          <w:rFonts w:cs="Arial"/>
          <w:bCs w:val="0"/>
          <w:szCs w:val="24"/>
        </w:rPr>
        <w:t>,</w:t>
      </w:r>
      <w:r w:rsidR="000C39F5" w:rsidRPr="00FC789C">
        <w:rPr>
          <w:rFonts w:cs="Arial"/>
          <w:bCs w:val="0"/>
          <w:szCs w:val="24"/>
        </w:rPr>
        <w:t xml:space="preserve"> Alice Bel Colle</w:t>
      </w:r>
      <w:r w:rsidR="000C39F5">
        <w:rPr>
          <w:rFonts w:cs="Arial"/>
          <w:bCs w:val="0"/>
          <w:szCs w:val="24"/>
        </w:rPr>
        <w:t>,</w:t>
      </w:r>
      <w:r w:rsidR="000C39F5" w:rsidRPr="0033305A">
        <w:rPr>
          <w:rFonts w:cs="Arial"/>
          <w:bCs w:val="0"/>
          <w:szCs w:val="24"/>
        </w:rPr>
        <w:t xml:space="preserve"> </w:t>
      </w:r>
      <w:r w:rsidR="000C39F5" w:rsidRPr="00FC789C">
        <w:rPr>
          <w:rFonts w:cs="Arial"/>
          <w:bCs w:val="0"/>
          <w:szCs w:val="24"/>
        </w:rPr>
        <w:t>Carpeneto</w:t>
      </w:r>
      <w:r w:rsidR="000C39F5">
        <w:rPr>
          <w:rFonts w:cs="Arial"/>
          <w:bCs w:val="0"/>
          <w:szCs w:val="24"/>
        </w:rPr>
        <w:t xml:space="preserve"> e</w:t>
      </w:r>
      <w:r w:rsidR="000C39F5" w:rsidRPr="00FC789C">
        <w:rPr>
          <w:rFonts w:cs="Arial"/>
          <w:bCs w:val="0"/>
          <w:szCs w:val="24"/>
        </w:rPr>
        <w:t xml:space="preserve"> </w:t>
      </w:r>
      <w:r w:rsidR="00D71841">
        <w:rPr>
          <w:rFonts w:cs="Arial"/>
          <w:bCs w:val="0"/>
          <w:szCs w:val="24"/>
        </w:rPr>
        <w:t>Predosa</w:t>
      </w:r>
      <w:r w:rsidR="005538E3">
        <w:t>;</w:t>
      </w:r>
    </w:p>
    <w:p w14:paraId="241F68DE" w14:textId="77777777" w:rsidR="005538E3" w:rsidRDefault="005538E3" w:rsidP="000B5A4E">
      <w:pPr>
        <w:pStyle w:val="Corpotesto"/>
      </w:pPr>
    </w:p>
    <w:p w14:paraId="6406E25D" w14:textId="77777777" w:rsidR="005538E3" w:rsidRDefault="005538E3" w:rsidP="000B5A4E">
      <w:pPr>
        <w:pStyle w:val="Corpotesto"/>
      </w:pPr>
      <w:r>
        <w:t>Accertato d’intesa con gli altri Sindaci, che nulla osta alla nomina del già citato Segretario Comunale quale titolare della sede di Segreteria Comunale convenzionata;</w:t>
      </w:r>
    </w:p>
    <w:p w14:paraId="77270231" w14:textId="77777777" w:rsidR="005538E3" w:rsidRDefault="005538E3" w:rsidP="000B5A4E">
      <w:pPr>
        <w:pStyle w:val="Corpotesto"/>
      </w:pPr>
    </w:p>
    <w:p w14:paraId="2E8C0E09" w14:textId="77777777" w:rsidR="005538E3" w:rsidRDefault="005538E3" w:rsidP="000B5A4E">
      <w:pPr>
        <w:pStyle w:val="Corpotesto"/>
      </w:pPr>
      <w:r>
        <w:t>Visto il D. Lgs. n. 267/2000 e s.m.i. e il D.P.R. n. 465/1997;</w:t>
      </w:r>
    </w:p>
    <w:p w14:paraId="4E03290A" w14:textId="77777777" w:rsidR="00A2706C" w:rsidRDefault="00A2706C" w:rsidP="000B5A4E">
      <w:pPr>
        <w:pStyle w:val="Corpotesto"/>
      </w:pPr>
    </w:p>
    <w:p w14:paraId="6A4A4031" w14:textId="77777777" w:rsidR="00A2706C" w:rsidRDefault="00A2706C" w:rsidP="000B5A4E">
      <w:pPr>
        <w:pStyle w:val="Corpotesto"/>
      </w:pPr>
      <w:r>
        <w:t>Vista la deliberazione del Consiglio d’Amministrazione Nazionale dell’Agenzia Autonoma per la gestione dell’Albo dei Segretari Comunali e Provinciali n. 150/1999;</w:t>
      </w:r>
    </w:p>
    <w:p w14:paraId="3D8D96A8" w14:textId="77777777" w:rsidR="00A2706C" w:rsidRDefault="00A2706C" w:rsidP="000B5A4E">
      <w:pPr>
        <w:pStyle w:val="Corpotesto"/>
      </w:pPr>
    </w:p>
    <w:p w14:paraId="7BD9725C" w14:textId="77777777" w:rsidR="00A2706C" w:rsidRDefault="00A2706C" w:rsidP="00A2706C">
      <w:pPr>
        <w:pStyle w:val="Corpotesto"/>
        <w:jc w:val="center"/>
        <w:rPr>
          <w:b/>
        </w:rPr>
      </w:pPr>
      <w:r>
        <w:rPr>
          <w:b/>
        </w:rPr>
        <w:t>DECRETA</w:t>
      </w:r>
    </w:p>
    <w:p w14:paraId="600530A0" w14:textId="77777777" w:rsidR="00A2706C" w:rsidRDefault="00A2706C" w:rsidP="004B1D84">
      <w:pPr>
        <w:pStyle w:val="Corpotesto"/>
        <w:jc w:val="center"/>
        <w:rPr>
          <w:b/>
        </w:rPr>
      </w:pPr>
    </w:p>
    <w:p w14:paraId="4227580C" w14:textId="77777777" w:rsidR="00A2706C" w:rsidRPr="002B0F54" w:rsidRDefault="000C39F5" w:rsidP="004B1D84">
      <w:pPr>
        <w:pStyle w:val="Corpotesto"/>
        <w:numPr>
          <w:ilvl w:val="0"/>
          <w:numId w:val="17"/>
        </w:numPr>
        <w:rPr>
          <w:b/>
        </w:rPr>
      </w:pPr>
      <w:r>
        <w:t xml:space="preserve">il </w:t>
      </w:r>
      <w:r w:rsidRPr="000C39F5">
        <w:rPr>
          <w:rStyle w:val="c5"/>
          <w:rFonts w:cs="Arial"/>
        </w:rPr>
        <w:t>Dott. Domenico Massacane</w:t>
      </w:r>
      <w:r w:rsidR="00A2706C">
        <w:t xml:space="preserve"> è nominat</w:t>
      </w:r>
      <w:r w:rsidR="0080703D">
        <w:t>o</w:t>
      </w:r>
      <w:r w:rsidR="00A2706C">
        <w:t xml:space="preserve"> Segretario Comunale titolare di questa sede di Segreteria Comunale convenzionata fra i Comuni di </w:t>
      </w:r>
      <w:r w:rsidR="0080703D">
        <w:t xml:space="preserve">Castellazzo Bormida, </w:t>
      </w:r>
      <w:r w:rsidR="0080703D" w:rsidRPr="00FC789C">
        <w:rPr>
          <w:rFonts w:cs="Arial"/>
          <w:bCs w:val="0"/>
          <w:szCs w:val="24"/>
        </w:rPr>
        <w:t>Albera Ligure</w:t>
      </w:r>
      <w:r w:rsidR="0080703D">
        <w:rPr>
          <w:rFonts w:cs="Arial"/>
          <w:bCs w:val="0"/>
          <w:szCs w:val="24"/>
        </w:rPr>
        <w:t>,</w:t>
      </w:r>
      <w:r w:rsidR="0080703D" w:rsidRPr="00FC789C">
        <w:rPr>
          <w:rFonts w:cs="Arial"/>
          <w:bCs w:val="0"/>
          <w:szCs w:val="24"/>
        </w:rPr>
        <w:t xml:space="preserve"> Alice Bel Colle</w:t>
      </w:r>
      <w:r w:rsidR="0080703D">
        <w:rPr>
          <w:rFonts w:cs="Arial"/>
          <w:bCs w:val="0"/>
          <w:szCs w:val="24"/>
        </w:rPr>
        <w:t>,</w:t>
      </w:r>
      <w:r w:rsidR="0080703D" w:rsidRPr="0033305A">
        <w:rPr>
          <w:rFonts w:cs="Arial"/>
          <w:bCs w:val="0"/>
          <w:szCs w:val="24"/>
        </w:rPr>
        <w:t xml:space="preserve"> </w:t>
      </w:r>
      <w:r w:rsidR="0080703D" w:rsidRPr="00FC789C">
        <w:rPr>
          <w:rFonts w:cs="Arial"/>
          <w:bCs w:val="0"/>
          <w:szCs w:val="24"/>
        </w:rPr>
        <w:t>Carpeneto</w:t>
      </w:r>
      <w:r w:rsidR="0080703D">
        <w:rPr>
          <w:rFonts w:cs="Arial"/>
          <w:bCs w:val="0"/>
          <w:szCs w:val="24"/>
        </w:rPr>
        <w:t xml:space="preserve"> e</w:t>
      </w:r>
      <w:r w:rsidR="0080703D" w:rsidRPr="00FC789C">
        <w:rPr>
          <w:rFonts w:cs="Arial"/>
          <w:bCs w:val="0"/>
          <w:szCs w:val="24"/>
        </w:rPr>
        <w:t xml:space="preserve"> </w:t>
      </w:r>
      <w:r w:rsidR="009563F5">
        <w:rPr>
          <w:rFonts w:cs="Arial"/>
          <w:bCs w:val="0"/>
          <w:szCs w:val="24"/>
        </w:rPr>
        <w:t>Predosa</w:t>
      </w:r>
      <w:r w:rsidR="00A2706C">
        <w:t xml:space="preserve">, della quale </w:t>
      </w:r>
      <w:r w:rsidR="002B0F54">
        <w:t>questo Ente è capo convenzione;</w:t>
      </w:r>
    </w:p>
    <w:p w14:paraId="7A6989BD" w14:textId="77777777" w:rsidR="002B0F54" w:rsidRPr="0080703D" w:rsidRDefault="002B0F54" w:rsidP="004B1D84">
      <w:pPr>
        <w:pStyle w:val="Corpotesto"/>
        <w:numPr>
          <w:ilvl w:val="0"/>
          <w:numId w:val="17"/>
        </w:numPr>
        <w:rPr>
          <w:rFonts w:cs="Arial"/>
          <w:b/>
        </w:rPr>
      </w:pPr>
      <w:r w:rsidRPr="0080703D">
        <w:rPr>
          <w:rFonts w:cs="Arial"/>
        </w:rPr>
        <w:lastRenderedPageBreak/>
        <w:t xml:space="preserve">il termine, concordato con il suddetto Segretario Comunale, per l’assunzione in servizio, è fissato per il giorno </w:t>
      </w:r>
      <w:r w:rsidR="00133372">
        <w:rPr>
          <w:rFonts w:cs="Arial"/>
        </w:rPr>
        <w:t>27</w:t>
      </w:r>
      <w:r w:rsidR="00B13B58" w:rsidRPr="0080703D">
        <w:rPr>
          <w:rFonts w:cs="Arial"/>
        </w:rPr>
        <w:t>/11/202</w:t>
      </w:r>
      <w:r w:rsidR="009563F5">
        <w:rPr>
          <w:rFonts w:cs="Arial"/>
        </w:rPr>
        <w:t>5</w:t>
      </w:r>
      <w:r w:rsidRPr="0080703D">
        <w:rPr>
          <w:rFonts w:cs="Arial"/>
        </w:rPr>
        <w:t>;</w:t>
      </w:r>
    </w:p>
    <w:p w14:paraId="3DD61F81" w14:textId="77777777" w:rsidR="002B0F54" w:rsidRPr="0080703D" w:rsidRDefault="002B0F54" w:rsidP="004B1D84">
      <w:pPr>
        <w:pStyle w:val="Corpotesto"/>
        <w:numPr>
          <w:ilvl w:val="0"/>
          <w:numId w:val="17"/>
        </w:numPr>
        <w:rPr>
          <w:rFonts w:cs="Arial"/>
          <w:b/>
        </w:rPr>
      </w:pPr>
      <w:r w:rsidRPr="0080703D">
        <w:rPr>
          <w:rFonts w:cs="Arial"/>
        </w:rPr>
        <w:t xml:space="preserve">di consegnare il presente provvedimento al Segretario nominato, </w:t>
      </w:r>
      <w:r w:rsidR="0080703D" w:rsidRPr="0080703D">
        <w:rPr>
          <w:rStyle w:val="c5"/>
          <w:rFonts w:cs="Arial"/>
        </w:rPr>
        <w:t>Dott. Domenico Massacane</w:t>
      </w:r>
      <w:r w:rsidRPr="0080703D">
        <w:rPr>
          <w:rFonts w:cs="Arial"/>
        </w:rPr>
        <w:t>, dando atto che lo stesso diventerà efficace a seguito di apposita dichiarazione di accettazione della nomina;</w:t>
      </w:r>
    </w:p>
    <w:p w14:paraId="5A837DD7" w14:textId="77777777" w:rsidR="002B0F54" w:rsidRPr="0080703D" w:rsidRDefault="002B0F54" w:rsidP="004B1D84">
      <w:pPr>
        <w:widowControl w:val="0"/>
        <w:numPr>
          <w:ilvl w:val="0"/>
          <w:numId w:val="17"/>
        </w:numPr>
        <w:suppressAutoHyphens/>
        <w:snapToGrid w:val="0"/>
        <w:jc w:val="both"/>
        <w:rPr>
          <w:rFonts w:ascii="Arial" w:hAnsi="Arial" w:cs="Arial"/>
        </w:rPr>
      </w:pPr>
      <w:r w:rsidRPr="0080703D">
        <w:rPr>
          <w:rFonts w:ascii="Arial" w:hAnsi="Arial" w:cs="Arial"/>
        </w:rPr>
        <w:t>trasmette</w:t>
      </w:r>
      <w:r w:rsidR="009378D0" w:rsidRPr="0080703D">
        <w:rPr>
          <w:rFonts w:ascii="Arial" w:hAnsi="Arial" w:cs="Arial"/>
        </w:rPr>
        <w:t>re</w:t>
      </w:r>
      <w:r w:rsidRPr="0080703D">
        <w:rPr>
          <w:rFonts w:ascii="Arial" w:hAnsi="Arial" w:cs="Arial"/>
        </w:rPr>
        <w:t>, a cura dell’Ufficio di Segreteria, copia del presente decreto a:</w:t>
      </w:r>
    </w:p>
    <w:p w14:paraId="017F831E" w14:textId="77777777" w:rsidR="002B0F54" w:rsidRPr="0080703D" w:rsidRDefault="002B0F54" w:rsidP="004B1D84">
      <w:pPr>
        <w:pStyle w:val="Paragrafoelenco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  <w:lang w:eastAsia="it-IT"/>
        </w:rPr>
      </w:pPr>
      <w:r w:rsidRPr="0080703D">
        <w:rPr>
          <w:rFonts w:ascii="Arial" w:hAnsi="Arial" w:cs="Arial"/>
          <w:sz w:val="24"/>
          <w:szCs w:val="24"/>
        </w:rPr>
        <w:t>Prefettura – Ufficio Territoriale del Governo di Torino, Albo Segretari Comunali e Provinciali del Piemonte</w:t>
      </w:r>
      <w:r w:rsidR="00E84E93" w:rsidRPr="0080703D">
        <w:rPr>
          <w:rFonts w:ascii="Arial" w:hAnsi="Arial" w:cs="Arial"/>
          <w:sz w:val="24"/>
          <w:szCs w:val="24"/>
        </w:rPr>
        <w:t>;</w:t>
      </w:r>
    </w:p>
    <w:p w14:paraId="13D5B97E" w14:textId="77777777" w:rsidR="002B0F54" w:rsidRPr="0080703D" w:rsidRDefault="002B0F54" w:rsidP="004B1D84">
      <w:pPr>
        <w:numPr>
          <w:ilvl w:val="0"/>
          <w:numId w:val="18"/>
        </w:numPr>
        <w:jc w:val="both"/>
        <w:rPr>
          <w:rFonts w:ascii="Arial" w:hAnsi="Arial" w:cs="Arial"/>
        </w:rPr>
      </w:pPr>
      <w:r w:rsidRPr="0080703D">
        <w:rPr>
          <w:rFonts w:ascii="Arial" w:hAnsi="Arial" w:cs="Arial"/>
        </w:rPr>
        <w:t xml:space="preserve">Segretario Comunale </w:t>
      </w:r>
      <w:r w:rsidR="00E84E93" w:rsidRPr="0080703D">
        <w:rPr>
          <w:rFonts w:ascii="Arial" w:hAnsi="Arial" w:cs="Arial"/>
        </w:rPr>
        <w:t>nominato</w:t>
      </w:r>
      <w:r w:rsidRPr="0080703D">
        <w:rPr>
          <w:rFonts w:ascii="Arial" w:hAnsi="Arial" w:cs="Arial"/>
        </w:rPr>
        <w:t xml:space="preserve">, </w:t>
      </w:r>
      <w:r w:rsidR="0080703D" w:rsidRPr="0080703D">
        <w:rPr>
          <w:rStyle w:val="c5"/>
          <w:rFonts w:ascii="Arial" w:hAnsi="Arial" w:cs="Arial"/>
        </w:rPr>
        <w:t>Dott. Domenico Massacane</w:t>
      </w:r>
      <w:r w:rsidRPr="0080703D">
        <w:rPr>
          <w:rFonts w:ascii="Arial" w:hAnsi="Arial" w:cs="Arial"/>
        </w:rPr>
        <w:t>;</w:t>
      </w:r>
    </w:p>
    <w:p w14:paraId="0939D4F8" w14:textId="77777777" w:rsidR="002B0F54" w:rsidRPr="0080703D" w:rsidRDefault="002B0F54" w:rsidP="004B1D84">
      <w:pPr>
        <w:pStyle w:val="Corpotesto"/>
        <w:numPr>
          <w:ilvl w:val="0"/>
          <w:numId w:val="18"/>
        </w:numPr>
        <w:rPr>
          <w:rStyle w:val="c5"/>
          <w:rFonts w:cs="Arial"/>
          <w:b/>
        </w:rPr>
      </w:pPr>
      <w:r w:rsidRPr="0080703D">
        <w:rPr>
          <w:rFonts w:cs="Arial"/>
          <w:szCs w:val="24"/>
        </w:rPr>
        <w:t xml:space="preserve">per conoscenza, ai Sindaci dei Comuni </w:t>
      </w:r>
      <w:r w:rsidR="0080703D" w:rsidRPr="0080703D">
        <w:rPr>
          <w:rFonts w:cs="Arial"/>
          <w:szCs w:val="24"/>
        </w:rPr>
        <w:t xml:space="preserve">convenzionati </w:t>
      </w:r>
      <w:r w:rsidRPr="0080703D">
        <w:rPr>
          <w:rFonts w:cs="Arial"/>
          <w:szCs w:val="24"/>
        </w:rPr>
        <w:t xml:space="preserve">di </w:t>
      </w:r>
      <w:r w:rsidR="0080703D" w:rsidRPr="0080703D">
        <w:rPr>
          <w:rFonts w:cs="Arial"/>
          <w:bCs w:val="0"/>
          <w:szCs w:val="24"/>
        </w:rPr>
        <w:t xml:space="preserve">Albera Ligure, Alice Bel Colle, Carpeneto e </w:t>
      </w:r>
      <w:r w:rsidR="009563F5">
        <w:rPr>
          <w:rFonts w:cs="Arial"/>
          <w:bCs w:val="0"/>
          <w:szCs w:val="24"/>
        </w:rPr>
        <w:t>Predosa</w:t>
      </w:r>
      <w:r w:rsidR="00E84E93" w:rsidRPr="0080703D">
        <w:rPr>
          <w:rStyle w:val="c5"/>
          <w:rFonts w:cs="Arial"/>
          <w:szCs w:val="24"/>
        </w:rPr>
        <w:t>;</w:t>
      </w:r>
    </w:p>
    <w:p w14:paraId="0AABE3EF" w14:textId="77777777" w:rsidR="00E84E93" w:rsidRPr="0080703D" w:rsidRDefault="009378D0" w:rsidP="004B1D84">
      <w:pPr>
        <w:pStyle w:val="Corpotesto"/>
        <w:numPr>
          <w:ilvl w:val="0"/>
          <w:numId w:val="17"/>
        </w:numPr>
        <w:rPr>
          <w:rFonts w:cs="Arial"/>
          <w:b/>
        </w:rPr>
      </w:pPr>
      <w:r w:rsidRPr="0080703D">
        <w:rPr>
          <w:rFonts w:cs="Arial"/>
        </w:rPr>
        <w:t xml:space="preserve">demandare all’Addetto di Segreteria la pubblicazione </w:t>
      </w:r>
      <w:r w:rsidR="0019425D" w:rsidRPr="0080703D">
        <w:rPr>
          <w:rFonts w:cs="Arial"/>
        </w:rPr>
        <w:t xml:space="preserve">del presente atto </w:t>
      </w:r>
      <w:r w:rsidRPr="0080703D">
        <w:rPr>
          <w:rFonts w:cs="Arial"/>
        </w:rPr>
        <w:t xml:space="preserve">sul sito istituzionale del Comune – sezione Amministrazione trasparente – sottosezione di primo livello </w:t>
      </w:r>
      <w:r w:rsidRPr="0080703D">
        <w:rPr>
          <w:rFonts w:cs="Arial"/>
          <w:i/>
        </w:rPr>
        <w:t>“Personale”</w:t>
      </w:r>
      <w:r w:rsidRPr="0080703D">
        <w:rPr>
          <w:rFonts w:cs="Arial"/>
        </w:rPr>
        <w:t xml:space="preserve"> – sottosezione di secondo livello </w:t>
      </w:r>
      <w:r w:rsidRPr="0080703D">
        <w:rPr>
          <w:rFonts w:cs="Arial"/>
          <w:i/>
        </w:rPr>
        <w:t>“</w:t>
      </w:r>
      <w:r w:rsidR="004B1D84" w:rsidRPr="0080703D">
        <w:rPr>
          <w:rFonts w:cs="Arial"/>
          <w:i/>
        </w:rPr>
        <w:t xml:space="preserve">Incarichi amministrativi di vertice” </w:t>
      </w:r>
      <w:r w:rsidRPr="0080703D">
        <w:rPr>
          <w:rFonts w:cs="Arial"/>
        </w:rPr>
        <w:t>ai sensi del D. Lgs</w:t>
      </w:r>
      <w:r w:rsidR="004B1D84" w:rsidRPr="0080703D">
        <w:rPr>
          <w:rFonts w:cs="Arial"/>
        </w:rPr>
        <w:t>.</w:t>
      </w:r>
      <w:r w:rsidRPr="0080703D">
        <w:rPr>
          <w:rFonts w:cs="Arial"/>
        </w:rPr>
        <w:t xml:space="preserve"> 14 marzo 2013, n. 33</w:t>
      </w:r>
      <w:r w:rsidR="004B1D84" w:rsidRPr="0080703D">
        <w:rPr>
          <w:rFonts w:cs="Arial"/>
        </w:rPr>
        <w:t xml:space="preserve"> e s.m.i.</w:t>
      </w:r>
      <w:r w:rsidRPr="0080703D">
        <w:rPr>
          <w:rFonts w:cs="Arial"/>
        </w:rPr>
        <w:t>;</w:t>
      </w:r>
    </w:p>
    <w:p w14:paraId="7F53FBA2" w14:textId="77777777" w:rsidR="004B1D84" w:rsidRDefault="004B1D84" w:rsidP="000B5A4E">
      <w:pPr>
        <w:pStyle w:val="Corpotesto"/>
      </w:pPr>
    </w:p>
    <w:p w14:paraId="53E97A10" w14:textId="77777777" w:rsidR="000B5A4E" w:rsidRDefault="000B5A4E" w:rsidP="000B5A4E">
      <w:pPr>
        <w:pStyle w:val="Corpotesto"/>
      </w:pPr>
      <w:r>
        <w:t xml:space="preserve">Castellazzo B.da, Lì </w:t>
      </w:r>
      <w:r w:rsidR="00D71841">
        <w:t>26</w:t>
      </w:r>
      <w:r w:rsidR="00B13B58">
        <w:t>/1</w:t>
      </w:r>
      <w:r w:rsidR="0080703D">
        <w:t>1</w:t>
      </w:r>
      <w:r w:rsidR="00B13B58">
        <w:t>/202</w:t>
      </w:r>
      <w:r w:rsidR="009563F5">
        <w:t>5</w:t>
      </w:r>
      <w:r>
        <w:tab/>
      </w:r>
    </w:p>
    <w:p w14:paraId="3EFC91F4" w14:textId="77777777" w:rsidR="000B5A4E" w:rsidRDefault="000B5A4E" w:rsidP="000B5A4E">
      <w:pPr>
        <w:jc w:val="both"/>
        <w:rPr>
          <w:rFonts w:ascii="Arial" w:hAnsi="Arial"/>
          <w:szCs w:val="20"/>
        </w:rPr>
      </w:pPr>
    </w:p>
    <w:p w14:paraId="7A7804D2" w14:textId="77777777" w:rsidR="00D71841" w:rsidRDefault="00133372" w:rsidP="00D71841">
      <w:pPr>
        <w:keepNext/>
        <w:suppressLineNumbers/>
        <w:jc w:val="both"/>
        <w:rPr>
          <w:rFonts w:ascii="Arial" w:hAnsi="Arial"/>
          <w:b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                        </w:t>
      </w:r>
      <w:r w:rsidR="002B583C">
        <w:rPr>
          <w:rFonts w:ascii="Arial" w:hAnsi="Arial"/>
        </w:rPr>
        <w:t xml:space="preserve">  </w:t>
      </w:r>
      <w:r w:rsidR="00D71841">
        <w:rPr>
          <w:rFonts w:ascii="Arial" w:hAnsi="Arial"/>
          <w:b/>
        </w:rPr>
        <w:t xml:space="preserve">Per </w:t>
      </w:r>
      <w:r w:rsidR="00D71841" w:rsidRPr="00AA5E1E">
        <w:rPr>
          <w:rFonts w:ascii="Arial" w:hAnsi="Arial"/>
          <w:b/>
        </w:rPr>
        <w:t xml:space="preserve">Il </w:t>
      </w:r>
      <w:r w:rsidR="00D71841">
        <w:rPr>
          <w:rFonts w:ascii="Arial" w:hAnsi="Arial"/>
          <w:b/>
        </w:rPr>
        <w:t>Sindaco</w:t>
      </w:r>
    </w:p>
    <w:p w14:paraId="695DDB8E" w14:textId="77777777" w:rsidR="00D71841" w:rsidRPr="00AA5E1E" w:rsidRDefault="00D71841" w:rsidP="00D71841">
      <w:pPr>
        <w:keepNext/>
        <w:suppressLineNumbers/>
        <w:ind w:left="5664" w:firstLine="708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      Il Vice Sindaco</w:t>
      </w:r>
    </w:p>
    <w:p w14:paraId="50BCCCBF" w14:textId="77777777" w:rsidR="000B5A4E" w:rsidRDefault="00D71841" w:rsidP="00D71841">
      <w:pPr>
        <w:keepNext/>
        <w:suppressLineNumbers/>
        <w:jc w:val="both"/>
        <w:rPr>
          <w:rFonts w:ascii="Arial" w:hAnsi="Arial"/>
          <w:b/>
          <w:szCs w:val="20"/>
        </w:rPr>
      </w:pPr>
      <w:r w:rsidRPr="00AA5E1E">
        <w:rPr>
          <w:rFonts w:ascii="Arial" w:hAnsi="Arial"/>
          <w:b/>
        </w:rPr>
        <w:tab/>
      </w:r>
      <w:r w:rsidRPr="00AA5E1E">
        <w:rPr>
          <w:rFonts w:ascii="Arial" w:hAnsi="Arial"/>
          <w:b/>
        </w:rPr>
        <w:tab/>
      </w:r>
      <w:r w:rsidRPr="00AA5E1E">
        <w:rPr>
          <w:rFonts w:ascii="Arial" w:hAnsi="Arial"/>
          <w:b/>
        </w:rPr>
        <w:tab/>
      </w:r>
      <w:r w:rsidRPr="00AA5E1E">
        <w:rPr>
          <w:rFonts w:ascii="Arial" w:hAnsi="Arial"/>
          <w:b/>
        </w:rPr>
        <w:tab/>
      </w:r>
      <w:r w:rsidRPr="00AA5E1E">
        <w:rPr>
          <w:rFonts w:ascii="Arial" w:hAnsi="Arial"/>
          <w:b/>
        </w:rPr>
        <w:tab/>
      </w:r>
      <w:r w:rsidRPr="00AA5E1E">
        <w:rPr>
          <w:rFonts w:ascii="Arial" w:hAnsi="Arial"/>
          <w:b/>
        </w:rPr>
        <w:tab/>
        <w:t xml:space="preserve">      </w:t>
      </w:r>
      <w:r w:rsidRPr="00AA5E1E">
        <w:rPr>
          <w:rFonts w:ascii="Arial" w:hAnsi="Arial"/>
          <w:b/>
        </w:rPr>
        <w:tab/>
        <w:t xml:space="preserve">        </w:t>
      </w:r>
      <w:r>
        <w:rPr>
          <w:rFonts w:ascii="Arial" w:hAnsi="Arial"/>
          <w:b/>
        </w:rPr>
        <w:t xml:space="preserve"> </w:t>
      </w:r>
      <w:r w:rsidR="00F12AC8">
        <w:rPr>
          <w:rFonts w:ascii="Arial" w:hAnsi="Arial"/>
          <w:b/>
        </w:rPr>
        <w:t xml:space="preserve">   F.to </w:t>
      </w:r>
      <w:r>
        <w:rPr>
          <w:rFonts w:ascii="Arial" w:hAnsi="Arial"/>
          <w:b/>
        </w:rPr>
        <w:t>Avv. Giuseppe P.A. Romano</w:t>
      </w:r>
    </w:p>
    <w:p w14:paraId="7607A662" w14:textId="77777777" w:rsidR="000B5A4E" w:rsidRDefault="000B5A4E" w:rsidP="000B5A4E">
      <w:pPr>
        <w:jc w:val="both"/>
        <w:rPr>
          <w:rFonts w:ascii="Arial" w:hAnsi="Arial"/>
          <w:szCs w:val="20"/>
        </w:rPr>
      </w:pPr>
    </w:p>
    <w:p w14:paraId="1E86E621" w14:textId="77777777" w:rsidR="000B5A4E" w:rsidRDefault="000B5A4E" w:rsidP="000B5A4E">
      <w:pPr>
        <w:jc w:val="both"/>
        <w:rPr>
          <w:rFonts w:ascii="Arial" w:hAnsi="Arial"/>
          <w:szCs w:val="20"/>
        </w:rPr>
      </w:pPr>
    </w:p>
    <w:p w14:paraId="38374273" w14:textId="77777777" w:rsidR="00911A45" w:rsidRDefault="00911A45" w:rsidP="00911A45">
      <w:pPr>
        <w:jc w:val="center"/>
        <w:rPr>
          <w:rFonts w:ascii="Arial" w:hAnsi="Arial"/>
          <w:b/>
          <w:szCs w:val="20"/>
        </w:rPr>
      </w:pPr>
    </w:p>
    <w:p w14:paraId="3AFD140A" w14:textId="77777777" w:rsidR="00911A45" w:rsidRDefault="00911A45" w:rsidP="00911A45">
      <w:pPr>
        <w:jc w:val="center"/>
        <w:rPr>
          <w:rFonts w:ascii="Arial" w:hAnsi="Arial"/>
          <w:b/>
          <w:szCs w:val="20"/>
        </w:rPr>
      </w:pPr>
    </w:p>
    <w:p w14:paraId="19F68A71" w14:textId="77777777" w:rsidR="000B5A4E" w:rsidRDefault="000B5A4E" w:rsidP="000B5A4E">
      <w:pPr>
        <w:jc w:val="both"/>
        <w:rPr>
          <w:rFonts w:ascii="Arial" w:hAnsi="Arial"/>
          <w:szCs w:val="20"/>
        </w:rPr>
      </w:pPr>
    </w:p>
    <w:p w14:paraId="2229DD7B" w14:textId="77777777" w:rsidR="000B5A4E" w:rsidRDefault="000B5A4E" w:rsidP="000B5A4E">
      <w:pPr>
        <w:jc w:val="both"/>
        <w:rPr>
          <w:rFonts w:ascii="Arial" w:hAnsi="Arial"/>
          <w:szCs w:val="20"/>
        </w:rPr>
      </w:pPr>
    </w:p>
    <w:p w14:paraId="3B2275A6" w14:textId="77777777" w:rsidR="000B5A4E" w:rsidRDefault="000B5A4E" w:rsidP="000B5A4E">
      <w:pPr>
        <w:jc w:val="both"/>
        <w:rPr>
          <w:rFonts w:ascii="Arial" w:hAnsi="Arial"/>
          <w:szCs w:val="20"/>
        </w:rPr>
      </w:pPr>
    </w:p>
    <w:p w14:paraId="34084376" w14:textId="77777777" w:rsidR="000B5A4E" w:rsidRDefault="000B5A4E" w:rsidP="000B5A4E">
      <w:pPr>
        <w:jc w:val="both"/>
        <w:rPr>
          <w:rFonts w:ascii="Arial" w:hAnsi="Arial"/>
          <w:szCs w:val="20"/>
        </w:rPr>
      </w:pPr>
    </w:p>
    <w:p w14:paraId="3C10DDC2" w14:textId="77777777" w:rsidR="000A4519" w:rsidRDefault="000A4519" w:rsidP="000B5A4E"/>
    <w:p w14:paraId="6E1837C9" w14:textId="77777777" w:rsidR="00370783" w:rsidRDefault="00370783" w:rsidP="000B5A4E"/>
    <w:p w14:paraId="322111D5" w14:textId="77777777" w:rsidR="00370783" w:rsidRDefault="00370783" w:rsidP="000B5A4E"/>
    <w:p w14:paraId="39B5DCF0" w14:textId="77777777" w:rsidR="00370783" w:rsidRDefault="00370783" w:rsidP="000B5A4E"/>
    <w:p w14:paraId="10E9C4BF" w14:textId="77777777" w:rsidR="00370783" w:rsidRDefault="00370783" w:rsidP="000B5A4E"/>
    <w:p w14:paraId="732D99E4" w14:textId="77777777" w:rsidR="00370783" w:rsidRDefault="00370783" w:rsidP="000B5A4E"/>
    <w:p w14:paraId="3775BD1C" w14:textId="77777777" w:rsidR="00370783" w:rsidRDefault="00370783" w:rsidP="000B5A4E"/>
    <w:p w14:paraId="3AE4A99F" w14:textId="77777777" w:rsidR="00370783" w:rsidRDefault="00370783" w:rsidP="000B5A4E"/>
    <w:p w14:paraId="714C196B" w14:textId="77777777" w:rsidR="00EE54D0" w:rsidRPr="008D6C57" w:rsidRDefault="00F8353F" w:rsidP="00EE54D0">
      <w:pPr>
        <w:spacing w:line="48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  <w:r w:rsidR="00EE54D0" w:rsidRPr="008D6C57">
        <w:rPr>
          <w:rFonts w:ascii="Arial" w:hAnsi="Arial" w:cs="Arial"/>
          <w:b/>
          <w:u w:val="single"/>
        </w:rPr>
        <w:lastRenderedPageBreak/>
        <w:t>Registro delle Pubblicazioni all’Albo Pretorio</w:t>
      </w:r>
    </w:p>
    <w:p w14:paraId="0F7803DA" w14:textId="77777777" w:rsidR="00EE54D0" w:rsidRPr="008D6C57" w:rsidRDefault="00EE54D0" w:rsidP="00EE54D0">
      <w:pPr>
        <w:spacing w:line="480" w:lineRule="auto"/>
        <w:jc w:val="both"/>
        <w:rPr>
          <w:rFonts w:ascii="Arial" w:hAnsi="Arial" w:cs="Arial"/>
        </w:rPr>
      </w:pPr>
      <w:r w:rsidRPr="008D6C57">
        <w:rPr>
          <w:rFonts w:ascii="Arial" w:hAnsi="Arial" w:cs="Arial"/>
        </w:rPr>
        <w:t xml:space="preserve">Pubblicata per quindici giorni consecutivi all’Albo Pretorio Telematico sul sito istituzionale dell’Ente all’indirizzo </w:t>
      </w:r>
      <w:hyperlink r:id="rId7" w:history="1">
        <w:r w:rsidRPr="008D6C57">
          <w:rPr>
            <w:rStyle w:val="Collegamentoipertestuale"/>
            <w:rFonts w:ascii="Arial" w:hAnsi="Arial" w:cs="Arial"/>
            <w:color w:val="auto"/>
            <w:u w:val="none"/>
          </w:rPr>
          <w:t>www.comune.castellazzobormida.al.it</w:t>
        </w:r>
      </w:hyperlink>
      <w:r w:rsidRPr="008D6C57">
        <w:rPr>
          <w:rFonts w:ascii="Arial" w:hAnsi="Arial" w:cs="Arial"/>
        </w:rPr>
        <w:t xml:space="preserve"> </w:t>
      </w:r>
    </w:p>
    <w:p w14:paraId="0A387DEB" w14:textId="77777777" w:rsidR="00EE54D0" w:rsidRPr="00F12AC8" w:rsidRDefault="00EE54D0" w:rsidP="00EE54D0">
      <w:pPr>
        <w:spacing w:line="480" w:lineRule="auto"/>
        <w:jc w:val="both"/>
        <w:rPr>
          <w:rFonts w:ascii="Arial" w:hAnsi="Arial" w:cs="Arial"/>
        </w:rPr>
      </w:pPr>
      <w:r w:rsidRPr="00F12AC8">
        <w:rPr>
          <w:rFonts w:ascii="Arial" w:hAnsi="Arial" w:cs="Arial"/>
        </w:rPr>
        <w:t xml:space="preserve">dal </w:t>
      </w:r>
      <w:r w:rsidR="00F12AC8" w:rsidRPr="00F12AC8">
        <w:rPr>
          <w:rFonts w:ascii="Arial" w:hAnsi="Arial" w:cs="Arial"/>
        </w:rPr>
        <w:t>26.11.2025</w:t>
      </w:r>
      <w:r w:rsidRPr="00F12AC8">
        <w:rPr>
          <w:rFonts w:ascii="Arial" w:hAnsi="Arial" w:cs="Arial"/>
        </w:rPr>
        <w:tab/>
        <w:t xml:space="preserve">al </w:t>
      </w:r>
      <w:r w:rsidR="00F12AC8">
        <w:rPr>
          <w:rFonts w:ascii="Arial" w:hAnsi="Arial" w:cs="Arial"/>
        </w:rPr>
        <w:t>10.12.2025</w:t>
      </w:r>
      <w:r w:rsidRPr="00F12AC8">
        <w:rPr>
          <w:rFonts w:ascii="Arial" w:hAnsi="Arial" w:cs="Arial"/>
        </w:rPr>
        <w:t xml:space="preserve"> </w:t>
      </w:r>
      <w:r w:rsidRPr="00F12AC8">
        <w:rPr>
          <w:rFonts w:ascii="Arial" w:hAnsi="Arial" w:cs="Arial"/>
        </w:rPr>
        <w:tab/>
      </w:r>
      <w:r w:rsidRPr="00F12AC8">
        <w:rPr>
          <w:rFonts w:ascii="Arial" w:hAnsi="Arial" w:cs="Arial"/>
        </w:rPr>
        <w:tab/>
      </w:r>
      <w:r w:rsidRPr="00F12AC8">
        <w:rPr>
          <w:rFonts w:ascii="Arial" w:hAnsi="Arial" w:cs="Arial"/>
        </w:rPr>
        <w:tab/>
      </w:r>
    </w:p>
    <w:p w14:paraId="34434AEE" w14:textId="77777777" w:rsidR="00EE54D0" w:rsidRPr="00F12AC8" w:rsidRDefault="00EE54D0" w:rsidP="00EE54D0">
      <w:pPr>
        <w:spacing w:line="480" w:lineRule="auto"/>
        <w:jc w:val="both"/>
        <w:rPr>
          <w:rFonts w:ascii="Arial" w:hAnsi="Arial" w:cs="Arial"/>
        </w:rPr>
      </w:pPr>
      <w:r w:rsidRPr="00F12AC8">
        <w:rPr>
          <w:rFonts w:ascii="Arial" w:hAnsi="Arial" w:cs="Arial"/>
        </w:rPr>
        <w:t xml:space="preserve">Castellazzo B.da li  </w:t>
      </w:r>
      <w:r w:rsidRPr="00F12AC8">
        <w:rPr>
          <w:rFonts w:ascii="Arial" w:hAnsi="Arial" w:cs="Arial"/>
        </w:rPr>
        <w:tab/>
      </w:r>
      <w:r w:rsidR="00F12AC8" w:rsidRPr="00F12AC8">
        <w:rPr>
          <w:rFonts w:ascii="Arial" w:hAnsi="Arial" w:cs="Arial"/>
        </w:rPr>
        <w:t>26.11.2025</w:t>
      </w:r>
      <w:r w:rsidRPr="00F12AC8">
        <w:rPr>
          <w:rFonts w:ascii="Arial" w:hAnsi="Arial" w:cs="Arial"/>
        </w:rPr>
        <w:t xml:space="preserve"> </w:t>
      </w:r>
      <w:r w:rsidRPr="00F12AC8">
        <w:rPr>
          <w:rFonts w:ascii="Arial" w:hAnsi="Arial" w:cs="Arial"/>
        </w:rPr>
        <w:tab/>
      </w:r>
      <w:r w:rsidRPr="00F12AC8">
        <w:rPr>
          <w:rFonts w:ascii="Arial" w:hAnsi="Arial" w:cs="Arial"/>
        </w:rPr>
        <w:tab/>
      </w:r>
      <w:r w:rsidRPr="00F12AC8">
        <w:rPr>
          <w:rFonts w:ascii="Arial" w:hAnsi="Arial" w:cs="Arial"/>
        </w:rPr>
        <w:tab/>
      </w:r>
      <w:r w:rsidRPr="00F12AC8">
        <w:rPr>
          <w:rFonts w:ascii="Arial" w:hAnsi="Arial" w:cs="Arial"/>
        </w:rPr>
        <w:tab/>
      </w:r>
      <w:r w:rsidRPr="00F12AC8">
        <w:rPr>
          <w:rFonts w:ascii="Arial" w:hAnsi="Arial" w:cs="Arial"/>
        </w:rPr>
        <w:tab/>
      </w:r>
      <w:r w:rsidRPr="00F12AC8">
        <w:rPr>
          <w:rFonts w:ascii="Arial" w:hAnsi="Arial" w:cs="Arial"/>
        </w:rPr>
        <w:tab/>
      </w:r>
      <w:r w:rsidRPr="00F12AC8">
        <w:rPr>
          <w:rFonts w:ascii="Arial" w:hAnsi="Arial" w:cs="Arial"/>
        </w:rPr>
        <w:tab/>
      </w:r>
    </w:p>
    <w:p w14:paraId="149E6CE6" w14:textId="77777777" w:rsidR="00EE54D0" w:rsidRDefault="00EE54D0" w:rsidP="00EE54D0">
      <w:pPr>
        <w:rPr>
          <w:rFonts w:ascii="Arial" w:hAnsi="Arial" w:cs="Arial"/>
          <w:b/>
        </w:rPr>
      </w:pPr>
      <w:r w:rsidRPr="008D6C57">
        <w:rPr>
          <w:rFonts w:ascii="Arial" w:hAnsi="Arial" w:cs="Arial"/>
        </w:rPr>
        <w:tab/>
      </w:r>
      <w:r w:rsidRPr="008D6C57">
        <w:rPr>
          <w:rFonts w:ascii="Arial" w:hAnsi="Arial" w:cs="Arial"/>
        </w:rPr>
        <w:tab/>
      </w:r>
      <w:r w:rsidRPr="008D6C57">
        <w:rPr>
          <w:rFonts w:ascii="Arial" w:hAnsi="Arial" w:cs="Arial"/>
        </w:rPr>
        <w:tab/>
      </w:r>
      <w:r w:rsidRPr="008D6C57">
        <w:rPr>
          <w:rFonts w:ascii="Arial" w:hAnsi="Arial" w:cs="Arial"/>
        </w:rPr>
        <w:tab/>
      </w:r>
      <w:r w:rsidRPr="008D6C57">
        <w:rPr>
          <w:rFonts w:ascii="Arial" w:hAnsi="Arial" w:cs="Arial"/>
        </w:rPr>
        <w:tab/>
      </w:r>
      <w:r w:rsidRPr="008D6C57">
        <w:rPr>
          <w:rFonts w:ascii="Arial" w:hAnsi="Arial" w:cs="Arial"/>
        </w:rPr>
        <w:tab/>
      </w:r>
      <w:r w:rsidRPr="008D6C57">
        <w:rPr>
          <w:rFonts w:ascii="Arial" w:hAnsi="Arial" w:cs="Arial"/>
        </w:rPr>
        <w:tab/>
      </w:r>
      <w:r w:rsidRPr="008D6C57">
        <w:rPr>
          <w:rFonts w:ascii="Arial" w:hAnsi="Arial" w:cs="Arial"/>
        </w:rPr>
        <w:tab/>
      </w:r>
      <w:r w:rsidRPr="008D6C57">
        <w:rPr>
          <w:rFonts w:ascii="Arial" w:hAnsi="Arial" w:cs="Arial"/>
        </w:rPr>
        <w:tab/>
        <w:t xml:space="preserve">  </w:t>
      </w:r>
      <w:r w:rsidRPr="008D6C57">
        <w:rPr>
          <w:rFonts w:ascii="Arial" w:hAnsi="Arial" w:cs="Arial"/>
          <w:b/>
        </w:rPr>
        <w:t>Il Messo Comunale</w:t>
      </w:r>
    </w:p>
    <w:p w14:paraId="1CC45E44" w14:textId="77777777" w:rsidR="00F12AC8" w:rsidRPr="008D6C57" w:rsidRDefault="00F12AC8" w:rsidP="00EE54D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F.to Pier Luigi Cesare Ricci</w:t>
      </w:r>
    </w:p>
    <w:p w14:paraId="34611EB6" w14:textId="77777777" w:rsidR="00370783" w:rsidRDefault="00370783" w:rsidP="000B5A4E"/>
    <w:sectPr w:rsidR="00370783" w:rsidSect="00822D1E">
      <w:headerReference w:type="first" r:id="rId8"/>
      <w:type w:val="continuous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8BE5F" w14:textId="77777777" w:rsidR="003C2B42" w:rsidRDefault="003C2B42">
      <w:r>
        <w:separator/>
      </w:r>
    </w:p>
  </w:endnote>
  <w:endnote w:type="continuationSeparator" w:id="0">
    <w:p w14:paraId="36B3F9DA" w14:textId="77777777" w:rsidR="003C2B42" w:rsidRDefault="003C2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28564" w14:textId="77777777" w:rsidR="003C2B42" w:rsidRDefault="003C2B42">
      <w:r>
        <w:separator/>
      </w:r>
    </w:p>
  </w:footnote>
  <w:footnote w:type="continuationSeparator" w:id="0">
    <w:p w14:paraId="55575576" w14:textId="77777777" w:rsidR="003C2B42" w:rsidRDefault="003C2B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F6563" w14:textId="2AAE2254" w:rsidR="006E233D" w:rsidRDefault="00347AB3">
    <w:pPr>
      <w:pStyle w:val="Intestazione"/>
      <w:jc w:val="center"/>
      <w:rPr>
        <w:rFonts w:ascii="Tahoma" w:hAnsi="Tahoma" w:cs="Tahoma"/>
        <w:b/>
        <w:bCs/>
        <w:i/>
        <w:iCs/>
        <w:sz w:val="28"/>
      </w:rPr>
    </w:pPr>
    <w:r>
      <w:rPr>
        <w:rFonts w:ascii="Arial" w:hAnsi="Arial" w:cs="Arial"/>
        <w:noProof/>
      </w:rPr>
      <w:drawing>
        <wp:inline distT="0" distB="0" distL="0" distR="0" wp14:anchorId="353B9940" wp14:editId="31808654">
          <wp:extent cx="1073150" cy="113665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3150" cy="1136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C15EEF" w14:textId="77777777" w:rsidR="006E233D" w:rsidRDefault="006E233D">
    <w:pPr>
      <w:pStyle w:val="Intestazione"/>
      <w:jc w:val="center"/>
      <w:rPr>
        <w:rFonts w:ascii="Tahoma" w:hAnsi="Tahoma" w:cs="Tahoma"/>
        <w:b/>
        <w:bCs/>
        <w:i/>
        <w:iCs/>
        <w:sz w:val="32"/>
      </w:rPr>
    </w:pPr>
    <w:r>
      <w:rPr>
        <w:rFonts w:ascii="Tahoma" w:hAnsi="Tahoma" w:cs="Tahoma"/>
        <w:b/>
        <w:bCs/>
        <w:i/>
        <w:iCs/>
        <w:sz w:val="32"/>
      </w:rPr>
      <w:t>COMUNE DI CASTELLAZZO BORMIDA</w:t>
    </w:r>
  </w:p>
  <w:p w14:paraId="7263B3BD" w14:textId="77777777" w:rsidR="006E233D" w:rsidRDefault="006E233D">
    <w:pPr>
      <w:pStyle w:val="Intestazione"/>
      <w:jc w:val="center"/>
      <w:rPr>
        <w:rFonts w:ascii="Tahoma" w:hAnsi="Tahoma" w:cs="Tahoma"/>
        <w:b/>
        <w:bCs/>
        <w:i/>
        <w:iCs/>
      </w:rPr>
    </w:pPr>
    <w:r>
      <w:rPr>
        <w:rFonts w:ascii="Tahoma" w:hAnsi="Tahoma" w:cs="Tahoma"/>
        <w:b/>
        <w:bCs/>
        <w:i/>
        <w:iCs/>
      </w:rPr>
      <w:t>PROVINCIA DI ALESSANDRIA</w:t>
    </w:r>
  </w:p>
  <w:p w14:paraId="75F34D59" w14:textId="77777777" w:rsidR="006E233D" w:rsidRDefault="006E233D">
    <w:pPr>
      <w:pStyle w:val="Intestazione"/>
      <w:jc w:val="center"/>
    </w:pPr>
    <w:r>
      <w:rPr>
        <w:rFonts w:ascii="Tahoma" w:hAnsi="Tahoma" w:cs="Tahoma"/>
        <w:b/>
        <w:bCs/>
        <w:i/>
        <w:iCs/>
        <w:caps/>
        <w:sz w:val="20"/>
      </w:rPr>
      <w:t>Comune Turistico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56027"/>
    <w:multiLevelType w:val="hybridMultilevel"/>
    <w:tmpl w:val="2B9EBC9A"/>
    <w:lvl w:ilvl="0" w:tplc="04100011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534AF0"/>
    <w:multiLevelType w:val="hybridMultilevel"/>
    <w:tmpl w:val="C928947E"/>
    <w:lvl w:ilvl="0" w:tplc="2130893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260E2"/>
    <w:multiLevelType w:val="hybridMultilevel"/>
    <w:tmpl w:val="2708BC98"/>
    <w:lvl w:ilvl="0" w:tplc="21E0E5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8A76E6"/>
    <w:multiLevelType w:val="hybridMultilevel"/>
    <w:tmpl w:val="5E986454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7B73D7"/>
    <w:multiLevelType w:val="hybridMultilevel"/>
    <w:tmpl w:val="26AA97DA"/>
    <w:lvl w:ilvl="0" w:tplc="16A4101A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775E0B"/>
    <w:multiLevelType w:val="hybridMultilevel"/>
    <w:tmpl w:val="CDF00C9E"/>
    <w:lvl w:ilvl="0" w:tplc="5F5E0D56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78579E"/>
    <w:multiLevelType w:val="hybridMultilevel"/>
    <w:tmpl w:val="FB8827B8"/>
    <w:lvl w:ilvl="0" w:tplc="68700432">
      <w:start w:val="2"/>
      <w:numFmt w:val="decimal"/>
      <w:lvlText w:val="%1)"/>
      <w:lvlJc w:val="left"/>
      <w:pPr>
        <w:tabs>
          <w:tab w:val="num" w:pos="360"/>
        </w:tabs>
        <w:ind w:left="340" w:hanging="34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665757"/>
    <w:multiLevelType w:val="hybridMultilevel"/>
    <w:tmpl w:val="1A5A3C42"/>
    <w:lvl w:ilvl="0" w:tplc="0EDA2016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2116D4D"/>
    <w:multiLevelType w:val="hybridMultilevel"/>
    <w:tmpl w:val="1E68FA3E"/>
    <w:lvl w:ilvl="0" w:tplc="21E0E5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557260"/>
    <w:multiLevelType w:val="hybridMultilevel"/>
    <w:tmpl w:val="32460F54"/>
    <w:lvl w:ilvl="0" w:tplc="423C7DDA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80D51B3"/>
    <w:multiLevelType w:val="hybridMultilevel"/>
    <w:tmpl w:val="E9EECD1A"/>
    <w:lvl w:ilvl="0" w:tplc="46BC0200">
      <w:start w:val="1"/>
      <w:numFmt w:val="bullet"/>
      <w:lvlText w:val="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sz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742AC7"/>
    <w:multiLevelType w:val="hybridMultilevel"/>
    <w:tmpl w:val="8EF001E4"/>
    <w:lvl w:ilvl="0" w:tplc="56A43CE6">
      <w:start w:val="1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23C70C5"/>
    <w:multiLevelType w:val="hybridMultilevel"/>
    <w:tmpl w:val="17A678CA"/>
    <w:lvl w:ilvl="0" w:tplc="5156CBBA">
      <w:numFmt w:val="bullet"/>
      <w:lvlText w:val=""/>
      <w:lvlJc w:val="left"/>
      <w:pPr>
        <w:tabs>
          <w:tab w:val="num" w:pos="397"/>
        </w:tabs>
        <w:ind w:left="397" w:hanging="397"/>
      </w:pPr>
      <w:rPr>
        <w:rFonts w:ascii="Symbol" w:eastAsia="Courier New" w:hAnsi="Symbol" w:hint="default"/>
        <w:sz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0D2BB1"/>
    <w:multiLevelType w:val="multilevel"/>
    <w:tmpl w:val="E9EECD1A"/>
    <w:lvl w:ilvl="0">
      <w:start w:val="1"/>
      <w:numFmt w:val="bullet"/>
      <w:lvlText w:val="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F81AB7"/>
    <w:multiLevelType w:val="hybridMultilevel"/>
    <w:tmpl w:val="33689942"/>
    <w:lvl w:ilvl="0" w:tplc="21E0E5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573574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456497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45160076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3102890">
    <w:abstractNumId w:val="6"/>
  </w:num>
  <w:num w:numId="5" w16cid:durableId="210266677">
    <w:abstractNumId w:val="10"/>
  </w:num>
  <w:num w:numId="6" w16cid:durableId="1048384014">
    <w:abstractNumId w:val="13"/>
  </w:num>
  <w:num w:numId="7" w16cid:durableId="1717705881">
    <w:abstractNumId w:val="12"/>
  </w:num>
  <w:num w:numId="8" w16cid:durableId="1125082697">
    <w:abstractNumId w:val="7"/>
  </w:num>
  <w:num w:numId="9" w16cid:durableId="14825810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14679650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492765815">
    <w:abstractNumId w:val="3"/>
  </w:num>
  <w:num w:numId="12" w16cid:durableId="1102144901">
    <w:abstractNumId w:val="4"/>
  </w:num>
  <w:num w:numId="13" w16cid:durableId="1919173781">
    <w:abstractNumId w:val="14"/>
  </w:num>
  <w:num w:numId="14" w16cid:durableId="1387802507">
    <w:abstractNumId w:val="8"/>
  </w:num>
  <w:num w:numId="15" w16cid:durableId="844635547">
    <w:abstractNumId w:val="1"/>
  </w:num>
  <w:num w:numId="16" w16cid:durableId="2070953082">
    <w:abstractNumId w:val="0"/>
  </w:num>
  <w:num w:numId="17" w16cid:durableId="1712267962">
    <w:abstractNumId w:val="5"/>
  </w:num>
  <w:num w:numId="18" w16cid:durableId="17792515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A4E"/>
    <w:rsid w:val="000009DE"/>
    <w:rsid w:val="00053A94"/>
    <w:rsid w:val="00062D91"/>
    <w:rsid w:val="000A4519"/>
    <w:rsid w:val="000B5A4E"/>
    <w:rsid w:val="000C2D4E"/>
    <w:rsid w:val="000C39F5"/>
    <w:rsid w:val="000C6051"/>
    <w:rsid w:val="000D070A"/>
    <w:rsid w:val="00127ADD"/>
    <w:rsid w:val="001315DE"/>
    <w:rsid w:val="00133372"/>
    <w:rsid w:val="0014390C"/>
    <w:rsid w:val="001520F6"/>
    <w:rsid w:val="0019425D"/>
    <w:rsid w:val="001C433C"/>
    <w:rsid w:val="001D13EB"/>
    <w:rsid w:val="0020718C"/>
    <w:rsid w:val="00234D6C"/>
    <w:rsid w:val="0029042D"/>
    <w:rsid w:val="002B0F54"/>
    <w:rsid w:val="002B583C"/>
    <w:rsid w:val="00332BD1"/>
    <w:rsid w:val="00342CCC"/>
    <w:rsid w:val="00347AB3"/>
    <w:rsid w:val="003518FA"/>
    <w:rsid w:val="00370783"/>
    <w:rsid w:val="003C2B42"/>
    <w:rsid w:val="003F7799"/>
    <w:rsid w:val="00437C3D"/>
    <w:rsid w:val="004517CE"/>
    <w:rsid w:val="00467C8C"/>
    <w:rsid w:val="004A2841"/>
    <w:rsid w:val="004A4792"/>
    <w:rsid w:val="004B1D84"/>
    <w:rsid w:val="004B29EC"/>
    <w:rsid w:val="005162FE"/>
    <w:rsid w:val="005521F4"/>
    <w:rsid w:val="005538E3"/>
    <w:rsid w:val="00565223"/>
    <w:rsid w:val="005B219E"/>
    <w:rsid w:val="005C7A7B"/>
    <w:rsid w:val="00631A25"/>
    <w:rsid w:val="0063745F"/>
    <w:rsid w:val="006775DF"/>
    <w:rsid w:val="00692A86"/>
    <w:rsid w:val="006B261F"/>
    <w:rsid w:val="006B75B6"/>
    <w:rsid w:val="006E233D"/>
    <w:rsid w:val="007275FD"/>
    <w:rsid w:val="007A7DFB"/>
    <w:rsid w:val="007D0801"/>
    <w:rsid w:val="007D4F8D"/>
    <w:rsid w:val="0080703D"/>
    <w:rsid w:val="00811FF0"/>
    <w:rsid w:val="00822D1E"/>
    <w:rsid w:val="0085161A"/>
    <w:rsid w:val="008661E2"/>
    <w:rsid w:val="008D7625"/>
    <w:rsid w:val="008E70C4"/>
    <w:rsid w:val="00904064"/>
    <w:rsid w:val="00911A45"/>
    <w:rsid w:val="00916135"/>
    <w:rsid w:val="009378D0"/>
    <w:rsid w:val="00953BEF"/>
    <w:rsid w:val="00955145"/>
    <w:rsid w:val="009563F5"/>
    <w:rsid w:val="009E30A1"/>
    <w:rsid w:val="00A113DE"/>
    <w:rsid w:val="00A1549F"/>
    <w:rsid w:val="00A2706C"/>
    <w:rsid w:val="00A41499"/>
    <w:rsid w:val="00A42D06"/>
    <w:rsid w:val="00AE18BF"/>
    <w:rsid w:val="00B12254"/>
    <w:rsid w:val="00B13B58"/>
    <w:rsid w:val="00B84D7E"/>
    <w:rsid w:val="00BA308A"/>
    <w:rsid w:val="00BA72E6"/>
    <w:rsid w:val="00BB287E"/>
    <w:rsid w:val="00BE6BF3"/>
    <w:rsid w:val="00C001EB"/>
    <w:rsid w:val="00C242CE"/>
    <w:rsid w:val="00C36691"/>
    <w:rsid w:val="00C5685A"/>
    <w:rsid w:val="00CE71D8"/>
    <w:rsid w:val="00D0203D"/>
    <w:rsid w:val="00D15DAE"/>
    <w:rsid w:val="00D71841"/>
    <w:rsid w:val="00DA62BF"/>
    <w:rsid w:val="00DE5F53"/>
    <w:rsid w:val="00DF1FB5"/>
    <w:rsid w:val="00E30E9A"/>
    <w:rsid w:val="00E67ACF"/>
    <w:rsid w:val="00E75013"/>
    <w:rsid w:val="00E84E93"/>
    <w:rsid w:val="00E87530"/>
    <w:rsid w:val="00EB6A85"/>
    <w:rsid w:val="00EE54D0"/>
    <w:rsid w:val="00EE61EC"/>
    <w:rsid w:val="00F12AC8"/>
    <w:rsid w:val="00F1339F"/>
    <w:rsid w:val="00F427D3"/>
    <w:rsid w:val="00F47819"/>
    <w:rsid w:val="00F61A81"/>
    <w:rsid w:val="00F74923"/>
    <w:rsid w:val="00F8353F"/>
    <w:rsid w:val="00FB5EEC"/>
    <w:rsid w:val="00FF3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F43B15"/>
  <w15:chartTrackingRefBased/>
  <w15:docId w15:val="{1A258B72-DA6B-42D8-88D8-3731EF2E7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B5A4E"/>
    <w:rPr>
      <w:sz w:val="24"/>
      <w:szCs w:val="24"/>
    </w:rPr>
  </w:style>
  <w:style w:type="paragraph" w:styleId="Titolo1">
    <w:name w:val="heading 1"/>
    <w:basedOn w:val="Normale"/>
    <w:next w:val="Normale"/>
    <w:qFormat/>
    <w:rsid w:val="000B5A4E"/>
    <w:pPr>
      <w:keepNext/>
      <w:jc w:val="center"/>
      <w:outlineLvl w:val="0"/>
    </w:pPr>
    <w:rPr>
      <w:rFonts w:ascii="Arial" w:eastAsia="Arial Unicode MS" w:hAnsi="Arial"/>
      <w:b/>
      <w:szCs w:val="20"/>
    </w:rPr>
  </w:style>
  <w:style w:type="paragraph" w:styleId="Titolo2">
    <w:name w:val="heading 2"/>
    <w:basedOn w:val="Normale"/>
    <w:next w:val="Normale"/>
    <w:qFormat/>
    <w:rsid w:val="000B5A4E"/>
    <w:pPr>
      <w:keepNext/>
      <w:jc w:val="both"/>
      <w:outlineLvl w:val="1"/>
    </w:pPr>
    <w:rPr>
      <w:rFonts w:ascii="Arial" w:eastAsia="Arial Unicode MS" w:hAnsi="Arial"/>
      <w:b/>
      <w:bCs/>
      <w:szCs w:val="20"/>
    </w:rPr>
  </w:style>
  <w:style w:type="paragraph" w:styleId="Titolo3">
    <w:name w:val="heading 3"/>
    <w:basedOn w:val="Normale"/>
    <w:next w:val="Normale"/>
    <w:qFormat/>
    <w:rsid w:val="000B5A4E"/>
    <w:pPr>
      <w:keepNext/>
      <w:jc w:val="both"/>
      <w:outlineLvl w:val="2"/>
    </w:pPr>
    <w:rPr>
      <w:rFonts w:ascii="Arial" w:eastAsia="Arial Unicode MS" w:hAnsi="Arial"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Collegamentoipertestuale">
    <w:name w:val="Hyperlink"/>
    <w:rPr>
      <w:color w:val="0000FF"/>
      <w:u w:val="single"/>
    </w:rPr>
  </w:style>
  <w:style w:type="paragraph" w:styleId="Corpotesto">
    <w:name w:val="Body Text"/>
    <w:basedOn w:val="Normale"/>
    <w:rsid w:val="000B5A4E"/>
    <w:pPr>
      <w:jc w:val="both"/>
    </w:pPr>
    <w:rPr>
      <w:rFonts w:ascii="Arial" w:hAnsi="Arial"/>
      <w:bCs/>
      <w:szCs w:val="20"/>
    </w:rPr>
  </w:style>
  <w:style w:type="paragraph" w:styleId="Testofumetto">
    <w:name w:val="Balloon Text"/>
    <w:basedOn w:val="Normale"/>
    <w:semiHidden/>
    <w:rsid w:val="001315DE"/>
    <w:rPr>
      <w:rFonts w:ascii="Tahoma" w:hAnsi="Tahoma" w:cs="Tahoma"/>
      <w:sz w:val="16"/>
      <w:szCs w:val="16"/>
    </w:rPr>
  </w:style>
  <w:style w:type="paragraph" w:styleId="Corpodeltesto2">
    <w:name w:val="Body Text 2"/>
    <w:basedOn w:val="Normale"/>
    <w:link w:val="Corpodeltesto2Carattere"/>
    <w:rsid w:val="000D070A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0D070A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2B0F54"/>
    <w:pPr>
      <w:suppressAutoHyphens/>
      <w:ind w:left="708"/>
    </w:pPr>
    <w:rPr>
      <w:sz w:val="20"/>
      <w:szCs w:val="20"/>
      <w:lang w:eastAsia="ar-SA"/>
    </w:rPr>
  </w:style>
  <w:style w:type="character" w:customStyle="1" w:styleId="c5">
    <w:name w:val="c5"/>
    <w:rsid w:val="002B0F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3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omune.castellazzobormida.al.i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rancesco.orsini\Documenti\Stampati\Carta%20Intestata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Intestata.dot</Template>
  <TotalTime>0</TotalTime>
  <Pages>3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cASTELLAZZO bORMIDA</Company>
  <LinksUpToDate>false</LinksUpToDate>
  <CharactersWithSpaces>3640</CharactersWithSpaces>
  <SharedDoc>false</SharedDoc>
  <HLinks>
    <vt:vector size="6" baseType="variant">
      <vt:variant>
        <vt:i4>2359406</vt:i4>
      </vt:variant>
      <vt:variant>
        <vt:i4>0</vt:i4>
      </vt:variant>
      <vt:variant>
        <vt:i4>0</vt:i4>
      </vt:variant>
      <vt:variant>
        <vt:i4>5</vt:i4>
      </vt:variant>
      <vt:variant>
        <vt:lpwstr>http://www.comune.castellazzobormida.al.it/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francesco.orsini</dc:creator>
  <cp:keywords/>
  <dc:description/>
  <cp:lastModifiedBy>Francesco Orsini</cp:lastModifiedBy>
  <cp:revision>2</cp:revision>
  <cp:lastPrinted>2024-11-26T15:17:00Z</cp:lastPrinted>
  <dcterms:created xsi:type="dcterms:W3CDTF">2025-11-26T14:09:00Z</dcterms:created>
  <dcterms:modified xsi:type="dcterms:W3CDTF">2025-11-26T14:09:00Z</dcterms:modified>
</cp:coreProperties>
</file>